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9C2D8" w14:textId="1F31DCC9" w:rsidR="00F635E4" w:rsidRDefault="00554378"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3D77D5CA" wp14:editId="13534C91">
            <wp:simplePos x="0" y="0"/>
            <wp:positionH relativeFrom="page">
              <wp:align>left</wp:align>
            </wp:positionH>
            <wp:positionV relativeFrom="page">
              <wp:posOffset>13174</wp:posOffset>
            </wp:positionV>
            <wp:extent cx="7751928" cy="10037486"/>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908" cy="1004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73E8A603" wp14:editId="5BD8C5E8">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8E64B"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3312042A" w14:textId="77777777" w:rsidR="005D6418" w:rsidRPr="005D6418" w:rsidRDefault="005D6418" w:rsidP="005D6418">
      <w:pPr>
        <w:spacing w:line="247" w:lineRule="auto"/>
        <w:jc w:val="center"/>
        <w:outlineLvl w:val="0"/>
        <w:rPr>
          <w:rFonts w:eastAsia="Times New Roman"/>
          <w:b/>
          <w:bCs/>
          <w:kern w:val="36"/>
          <w:sz w:val="32"/>
          <w:szCs w:val="32"/>
        </w:rPr>
      </w:pPr>
      <w:r w:rsidRPr="005D6418">
        <w:rPr>
          <w:rFonts w:eastAsia="Times New Roman"/>
          <w:b/>
          <w:bCs/>
          <w:kern w:val="36"/>
          <w:sz w:val="32"/>
          <w:szCs w:val="32"/>
        </w:rPr>
        <w:lastRenderedPageBreak/>
        <w:t>Galatians 1 Teaching Points and Bible Study Questions</w:t>
      </w:r>
    </w:p>
    <w:p w14:paraId="5536A10A" w14:textId="0EAA1FFB"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Gospel is Unchanging</w:t>
      </w:r>
    </w:p>
    <w:p w14:paraId="2BCCD80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 xml:space="preserve">In a world where trends and ideas shift like sand, the Gospel stands firm. Paul reminds us in Galatians 1:8, "But even if we or an angel from heaven should preach a gospel contrary to the </w:t>
      </w:r>
      <w:proofErr w:type="gramStart"/>
      <w:r w:rsidRPr="00F6333B">
        <w:rPr>
          <w:rFonts w:eastAsia="Times New Roman"/>
          <w:kern w:val="0"/>
          <w:sz w:val="21"/>
          <w:szCs w:val="21"/>
        </w:rPr>
        <w:t>one</w:t>
      </w:r>
      <w:proofErr w:type="gramEnd"/>
      <w:r w:rsidRPr="00F6333B">
        <w:rPr>
          <w:rFonts w:eastAsia="Times New Roman"/>
          <w:kern w:val="0"/>
          <w:sz w:val="21"/>
          <w:szCs w:val="21"/>
        </w:rPr>
        <w:t xml:space="preserve"> we preached to you, let him be under a curse!" This underscores the importance of holding fast to the truth of the Gospel as it was originally given. It’s a call to remain steadfast and not be swayed by new teachings that deviate from the core message of Christ.</w:t>
      </w:r>
    </w:p>
    <w:p w14:paraId="6C890EE9"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ensure the gospel you follow remains true to its original message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alter the gospel for personal or cultural reasons?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discern and reject false teachings that contradict the unchanging gospel? </w:t>
      </w:r>
    </w:p>
    <w:p w14:paraId="610DF694"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Approval from God, Not Man</w:t>
      </w:r>
    </w:p>
    <w:p w14:paraId="6FB9885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boldly states in Galatians 1:10, "Am I now seeking the approval of men, or of God? Or am I striving to please men?" This is a powerful reminder that our ultimate aim should be to please God, not people. When we focus on God's approval, we find true freedom and purpose, unburdened by the ever-changing expectations of society.</w:t>
      </w:r>
    </w:p>
    <w:p w14:paraId="3BB180F9"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 xml:space="preserve">1. How can you prioritize God's approval over </w:t>
      </w:r>
      <w:proofErr w:type="gramStart"/>
      <w:r w:rsidRPr="00F6333B">
        <w:rPr>
          <w:rFonts w:eastAsia="Times New Roman"/>
          <w:kern w:val="0"/>
          <w:sz w:val="21"/>
          <w:szCs w:val="21"/>
        </w:rPr>
        <w:t>people's</w:t>
      </w:r>
      <w:proofErr w:type="gramEnd"/>
      <w:r w:rsidRPr="00F6333B">
        <w:rPr>
          <w:rFonts w:eastAsia="Times New Roman"/>
          <w:kern w:val="0"/>
          <w:sz w:val="21"/>
          <w:szCs w:val="21"/>
        </w:rPr>
        <w:t xml:space="preserv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approval from others can hinder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motivations align with seeking God's approval? </w:t>
      </w:r>
    </w:p>
    <w:p w14:paraId="3560226D"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D10732"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0D77EC57" w14:textId="77777777" w:rsidR="005D6418" w:rsidRDefault="005D6418" w:rsidP="005D6418">
      <w:pPr>
        <w:spacing w:line="247" w:lineRule="auto"/>
        <w:rPr>
          <w:rFonts w:eastAsia="Times New Roman"/>
          <w:b/>
          <w:bCs/>
          <w:kern w:val="0"/>
          <w:sz w:val="21"/>
          <w:szCs w:val="21"/>
        </w:rPr>
      </w:pPr>
    </w:p>
    <w:p w14:paraId="23ADAFFE" w14:textId="3F0DBF7D"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 xml:space="preserve">The Gospel is a Revelation, </w:t>
      </w:r>
      <w:proofErr w:type="gramStart"/>
      <w:r w:rsidRPr="00F6333B">
        <w:rPr>
          <w:rFonts w:eastAsia="Times New Roman"/>
          <w:b/>
          <w:bCs/>
          <w:kern w:val="0"/>
          <w:sz w:val="21"/>
          <w:szCs w:val="21"/>
        </w:rPr>
        <w:t>Not</w:t>
      </w:r>
      <w:proofErr w:type="gramEnd"/>
      <w:r w:rsidRPr="00F6333B">
        <w:rPr>
          <w:rFonts w:eastAsia="Times New Roman"/>
          <w:b/>
          <w:bCs/>
          <w:kern w:val="0"/>
          <w:sz w:val="21"/>
          <w:szCs w:val="21"/>
        </w:rPr>
        <w:t xml:space="preserve"> a Human Invention</w:t>
      </w:r>
    </w:p>
    <w:p w14:paraId="59456D7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emphasizes that the Gospel he preaches is not of human origin. In Galatians 1:12, he says, "I did not receive it from any man, nor was I taught it; rather, I received it by revelation from Jesus Christ." This highlights the divine nature of the Gospel, reminding us that it is a gift from God, not a man-made philosophy.</w:t>
      </w:r>
    </w:p>
    <w:p w14:paraId="5784CE3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discern between divine revelation and human invention in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revelation rather than human ideas for understanding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beliefs are rooted in divine revelation? </w:t>
      </w:r>
    </w:p>
    <w:p w14:paraId="1CE8BE7F"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Transformation Through Christ</w:t>
      </w:r>
    </w:p>
    <w:p w14:paraId="27E0DACA"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own life is a testament to the transformative power of the Gospel. Once a persecutor of Christians, he became a passionate apostle. Galatians 1:23-24 shares, "They only heard the account: 'The man who formerly persecuted us is now preaching the faith he once tried to destroy.' And they glorified God because of me." This transformation is a powerful reminder that no one is beyond the reach of God’s grace.</w:t>
      </w:r>
    </w:p>
    <w:p w14:paraId="78364A4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embracing Christ's transformation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through Christ's transformative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Paul's transformation inspire you to seek personal growth in your faith journey? </w:t>
      </w:r>
    </w:p>
    <w:p w14:paraId="7551F281"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41F75A"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6BE157D3" w14:textId="77777777" w:rsidR="005D6418" w:rsidRDefault="005D6418" w:rsidP="005D6418">
      <w:pPr>
        <w:spacing w:line="247" w:lineRule="auto"/>
        <w:rPr>
          <w:rFonts w:eastAsia="Times New Roman"/>
          <w:b/>
          <w:bCs/>
          <w:kern w:val="0"/>
          <w:sz w:val="21"/>
          <w:szCs w:val="21"/>
        </w:rPr>
      </w:pPr>
    </w:p>
    <w:p w14:paraId="55CB7568" w14:textId="73BB1A00"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Stand Firm in Your Calling</w:t>
      </w:r>
    </w:p>
    <w:p w14:paraId="7963EFD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unwavering commitment to his calling is evident. In Galatians 1:15-16, he writes, "But when God, who set me apart from my mother’s womb and called me by His grace, was pleased to reveal His Son in me so that I might preach Him among the Gentiles..." This encourages us to embrace our unique callings with confidence, knowing that God has a purpose for each of us.</w:t>
      </w:r>
    </w:p>
    <w:p w14:paraId="7D400F5B" w14:textId="77777777" w:rsidR="005D6418" w:rsidRDefault="005D6418" w:rsidP="005D6418">
      <w:pPr>
        <w:spacing w:line="247" w:lineRule="auto"/>
      </w:pPr>
      <w:r w:rsidRPr="00F6333B">
        <w:rPr>
          <w:rFonts w:eastAsia="Times New Roman"/>
          <w:kern w:val="0"/>
          <w:sz w:val="21"/>
          <w:szCs w:val="21"/>
        </w:rPr>
        <w:t>1. How can you stand firm in your calling when faced with opposition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remain true to your calling despite external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don't stray from your calling?</w:t>
      </w:r>
    </w:p>
    <w:p w14:paraId="40D2B9CF" w14:textId="09041902"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Solitude with God</w:t>
      </w:r>
    </w:p>
    <w:p w14:paraId="6F2F04A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Before beginning his ministry, Paul spent time in Arabia, away from the influence of others. Galatians 1:17 notes, "I did not go up to Jerusalem to see those who were apostles before I was, but I went into Arabia." This period of solitude allowed him to deepen his relationship with God. It’s a reminder of the value of spending quiet time with God to gain clarity and strength.</w:t>
      </w:r>
    </w:p>
    <w:p w14:paraId="79D34FD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solitude with God help clarify your understanding of the gospel, as seen in Galatians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valued time alone with God before consulting others about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solitude with God in your daily routine, inspired by Galatians 1? </w:t>
      </w:r>
    </w:p>
    <w:p w14:paraId="3924533B"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ABEB5F"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6C00CE46" w14:textId="77777777" w:rsidR="005D6418" w:rsidRDefault="005D6418" w:rsidP="005D6418">
      <w:pPr>
        <w:spacing w:line="247" w:lineRule="auto"/>
        <w:rPr>
          <w:rFonts w:eastAsia="Times New Roman"/>
          <w:b/>
          <w:bCs/>
          <w:kern w:val="0"/>
          <w:sz w:val="21"/>
          <w:szCs w:val="21"/>
        </w:rPr>
      </w:pPr>
    </w:p>
    <w:p w14:paraId="3AA9DF37" w14:textId="6F716371"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Power of Personal Testimony</w:t>
      </w:r>
    </w:p>
    <w:p w14:paraId="21E5162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testimony is a powerful tool for spreading the Gospel. In Galatians 1:13-14, he recounts his past, "For you have heard of my former way of life in Judaism, how I severely persecuted the church of God and tried to destroy it." Sharing our personal stories of transformation can inspire others and demonstrate the reality of God’s work in our lives.</w:t>
      </w:r>
    </w:p>
    <w:p w14:paraId="6C9083FA"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sharing your personal testimony impact others' faith journeys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testimonies are powerful in conveying the message of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transformation that applies to your own life story? </w:t>
      </w:r>
    </w:p>
    <w:p w14:paraId="7F240088"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2335653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journey was marked by God’s perfect timing. He didn’t rush into his ministry but waited for God’s direction. Galatians 1:18 tells us, "Then after three years, I went up to Jerusalem to get acquainted with Cephas." This teaches us patience and trust in God’s timing, knowing that He orchestrates our paths for His glory.</w:t>
      </w:r>
    </w:p>
    <w:p w14:paraId="52786936"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trust God's timing when your plans seem delayed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Paul's transformation and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perfect timing in daily life? </w:t>
      </w:r>
    </w:p>
    <w:p w14:paraId="0404D5D9"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DCD4A6"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57268DA5" w14:textId="77777777" w:rsidR="005D6418" w:rsidRDefault="005D6418" w:rsidP="005D6418">
      <w:pPr>
        <w:spacing w:line="247" w:lineRule="auto"/>
        <w:rPr>
          <w:rFonts w:eastAsia="Times New Roman"/>
          <w:b/>
          <w:bCs/>
          <w:kern w:val="0"/>
          <w:sz w:val="21"/>
          <w:szCs w:val="21"/>
        </w:rPr>
      </w:pPr>
    </w:p>
    <w:p w14:paraId="706916FA" w14:textId="7CD6CA94"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Unity in the Gospel</w:t>
      </w:r>
    </w:p>
    <w:p w14:paraId="0AA37746"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Despite differences, Paul sought unity with other believers. Galatians 1:19 mentions, "But I saw none of the other apostles except James, the Lord’s brother." This highlights the importance of unity in the body of Christ, focusing on what unites us rather than what divides us.</w:t>
      </w:r>
    </w:p>
    <w:p w14:paraId="3C23750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we ensure unity in the Gospel when faced with differing interpretations within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a unified Gospel message in Galatians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in the Gospel in your daily interactions? </w:t>
      </w:r>
    </w:p>
    <w:p w14:paraId="374E252D"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Glorify God in All Things</w:t>
      </w:r>
    </w:p>
    <w:p w14:paraId="4BF504B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Ultimately, Paul’s life and message were about glorifying God. Galatians 1:24 concludes, "And they glorified God because of me." This is a call for us to live in such a way that our actions and words point others to God, bringing Him glory in all that we do.</w:t>
      </w:r>
    </w:p>
    <w:p w14:paraId="11C1CFDF" w14:textId="77777777" w:rsidR="005D6418" w:rsidRPr="001B37DC" w:rsidRDefault="005D6418" w:rsidP="005D6418">
      <w:pPr>
        <w:spacing w:line="247" w:lineRule="auto"/>
        <w:rPr>
          <w:rFonts w:eastAsia="Times New Roman"/>
          <w:kern w:val="0"/>
          <w:sz w:val="21"/>
          <w:szCs w:val="21"/>
        </w:rPr>
      </w:pPr>
      <w:r w:rsidRPr="00F6333B">
        <w:rPr>
          <w:rFonts w:eastAsia="Times New Roman"/>
          <w:kern w:val="0"/>
          <w:sz w:val="21"/>
          <w:szCs w:val="21"/>
        </w:rPr>
        <w:t>1. How can you ensure your daily actions glorify God, as Paul emphasizes in Galatians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prioritizes God's glory over human approval in Galatians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glorify God in challenging situations, inspired by Galatians 1?</w:t>
      </w:r>
      <w:r w:rsidRPr="001B37DC">
        <w:br w:type="page"/>
      </w:r>
    </w:p>
    <w:p w14:paraId="5350621F" w14:textId="77777777" w:rsidR="005D6418" w:rsidRPr="005D6418" w:rsidRDefault="005D6418" w:rsidP="005D6418">
      <w:pPr>
        <w:spacing w:line="247" w:lineRule="auto"/>
        <w:jc w:val="center"/>
        <w:outlineLvl w:val="0"/>
        <w:rPr>
          <w:rFonts w:eastAsia="Times New Roman"/>
          <w:b/>
          <w:bCs/>
          <w:kern w:val="36"/>
          <w:sz w:val="32"/>
          <w:szCs w:val="32"/>
        </w:rPr>
      </w:pPr>
      <w:r w:rsidRPr="005D6418">
        <w:rPr>
          <w:rFonts w:eastAsia="Times New Roman"/>
          <w:b/>
          <w:bCs/>
          <w:kern w:val="36"/>
          <w:sz w:val="32"/>
          <w:szCs w:val="32"/>
        </w:rPr>
        <w:t>Galatians 2 Teaching Points and Bible Study Questions</w:t>
      </w:r>
    </w:p>
    <w:p w14:paraId="4DD11D5F" w14:textId="7D14D2C5"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Justification by Faith, Not Works</w:t>
      </w:r>
    </w:p>
    <w:p w14:paraId="6A60A4B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2, Paul emphasizes that we are justified by faith in Jesus Christ, not by the works of the law. As he states, "a man is not justified by works of the law, but by faith in Jesus Christ" (Galatians 2:16). This is a liberating truth that reminds us that our salvation is a gift from God, not something we can earn. Embrace this freedom and let it guide your daily walk with Christ.</w:t>
      </w:r>
    </w:p>
    <w:p w14:paraId="189D080F"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the concept of justification by faith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works can be tempting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faith's role over works in your life? </w:t>
      </w:r>
    </w:p>
    <w:p w14:paraId="5B4AE4AA"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the Gospel</w:t>
      </w:r>
    </w:p>
    <w:p w14:paraId="633336F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confrontation with Peter in Galatians 2 highlights the importance of unity in the Gospel. Despite their differences, Paul and Peter were united in their mission to spread the good news. "For God, who was at work in Peter’s apostleship to the circumcised, was also at work in my apostleship to the Gentiles" (Galatians 2:8). Let this be a reminder to work together with fellow believers, focusing on what unites us rather than what divides us.</w:t>
      </w:r>
    </w:p>
    <w:p w14:paraId="3ED02FB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we ensure unity in the Gospel when facing cultural or doctrinal differences within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unity in the Gospel is crucial for effective ministry and witness?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in the Gospel in your daily interactions? </w:t>
      </w:r>
    </w:p>
    <w:p w14:paraId="0D921550"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841748"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10E342E0" w14:textId="77777777" w:rsidR="005D6418" w:rsidRDefault="005D6418" w:rsidP="005D6418">
      <w:pPr>
        <w:spacing w:line="247" w:lineRule="auto"/>
        <w:rPr>
          <w:rFonts w:eastAsia="Times New Roman"/>
          <w:b/>
          <w:bCs/>
          <w:kern w:val="0"/>
          <w:sz w:val="21"/>
          <w:szCs w:val="21"/>
        </w:rPr>
      </w:pPr>
    </w:p>
    <w:p w14:paraId="53C46496" w14:textId="0E7DF316"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Stand Firm in Your Convictions</w:t>
      </w:r>
    </w:p>
    <w:p w14:paraId="3053C32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boldness in addressing Peter's hypocrisy teaches us to stand firm in our convictions. He did not shy away from speaking the truth, even when it was uncomfortable. "When I saw that they were not walking in line with the truth of the gospel, I said to Cephas in front of them all" (Galatians 2:14). Be courageous in standing up for what is right, guided by the truth of Scripture.</w:t>
      </w:r>
    </w:p>
    <w:p w14:paraId="1872A84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stand firm in your convictions when facing peer pressure or differing opinions?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maintain your beliefs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convictions align with your faith? </w:t>
      </w:r>
    </w:p>
    <w:p w14:paraId="01AD8D79"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Hypocrisy</w:t>
      </w:r>
    </w:p>
    <w:p w14:paraId="7A1915D9"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Peter's actions in Galatians 2 serve as a cautionary tale about the danger of hypocrisy. By withdrawing from the Gentiles, he contradicted the Gospel message. "But when Cephas came to Antioch, I opposed him to his face, because he stood condemned" (Galatians 2:11). Let us strive to live authentically, ensuring our actions align with our beliefs.</w:t>
      </w:r>
    </w:p>
    <w:p w14:paraId="2F681D32"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ensure your actions align with your beliefs to avoid hypocrisy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hypocrisy can damage relationships within a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and correct hypocrisy when you notice it in yourself? </w:t>
      </w:r>
    </w:p>
    <w:p w14:paraId="21A19E58"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159CD3"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2706B2C1" w14:textId="77777777" w:rsidR="005D6418" w:rsidRDefault="005D6418" w:rsidP="005D6418">
      <w:pPr>
        <w:spacing w:line="247" w:lineRule="auto"/>
        <w:rPr>
          <w:rFonts w:eastAsia="Times New Roman"/>
          <w:b/>
          <w:bCs/>
          <w:kern w:val="0"/>
          <w:sz w:val="21"/>
          <w:szCs w:val="21"/>
        </w:rPr>
      </w:pPr>
    </w:p>
    <w:p w14:paraId="4834DF34" w14:textId="202E307B"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Living by Faith in the Son of God</w:t>
      </w:r>
    </w:p>
    <w:p w14:paraId="2F63B82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declaration in Galatians 2:20 is a powerful reminder of our identity in Christ: "I have been crucified with Christ, and I no longer live, but Christ lives in me." This verse calls us to live by faith, allowing Christ to work through us. Embrace this new life and let it transform your daily actions and decisions.</w:t>
      </w:r>
    </w:p>
    <w:p w14:paraId="166E16B0" w14:textId="77777777" w:rsidR="005D6418" w:rsidRDefault="005D6418" w:rsidP="005D6418">
      <w:pPr>
        <w:spacing w:line="247" w:lineRule="auto"/>
      </w:pPr>
      <w:r w:rsidRPr="00F6333B">
        <w:rPr>
          <w:rFonts w:eastAsia="Times New Roman"/>
          <w:kern w:val="0"/>
          <w:sz w:val="21"/>
          <w:szCs w:val="21"/>
        </w:rPr>
        <w:t>1. How can you apply living by faith in your daily decisions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by faith is essential for spiritual growth and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in the Son of God?</w:t>
      </w:r>
    </w:p>
    <w:p w14:paraId="3FA9E3C1" w14:textId="39F5669B"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Grace of God is Sufficient</w:t>
      </w:r>
    </w:p>
    <w:p w14:paraId="739336A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underscores the sufficiency of God's grace, stating, "I do not set aside the grace of God, for if righteousness comes through the law, Christ died for nothing" (Galatians 2:21). This is a profound reminder that God's grace is all we need. Trust in His grace to sustain you, rather than relying on your own efforts.</w:t>
      </w:r>
    </w:p>
    <w:p w14:paraId="71A4B92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rely on God's grace in challenging situations instead of your own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grace changes your approach to personal failures and successes?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daily that God's grace is sufficient? </w:t>
      </w:r>
    </w:p>
    <w:p w14:paraId="74A6B595"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936ABA"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0FFB67AB" w14:textId="77777777" w:rsidR="005D6418" w:rsidRDefault="005D6418" w:rsidP="005D6418">
      <w:pPr>
        <w:spacing w:line="247" w:lineRule="auto"/>
        <w:rPr>
          <w:rFonts w:eastAsia="Times New Roman"/>
          <w:b/>
          <w:bCs/>
          <w:kern w:val="0"/>
          <w:sz w:val="21"/>
          <w:szCs w:val="21"/>
        </w:rPr>
      </w:pPr>
    </w:p>
    <w:p w14:paraId="5760CDC9" w14:textId="7A725A34" w:rsidR="005D6418" w:rsidRPr="005D6418" w:rsidRDefault="005D6418" w:rsidP="005D6418">
      <w:pPr>
        <w:spacing w:line="247" w:lineRule="auto"/>
        <w:rPr>
          <w:rFonts w:eastAsia="Times New Roman"/>
          <w:b/>
          <w:bCs/>
          <w:kern w:val="0"/>
          <w:sz w:val="21"/>
          <w:szCs w:val="21"/>
        </w:rPr>
      </w:pPr>
      <w:r w:rsidRPr="00F6333B">
        <w:rPr>
          <w:rFonts w:eastAsia="Times New Roman"/>
          <w:b/>
          <w:bCs/>
          <w:kern w:val="0"/>
          <w:sz w:val="21"/>
          <w:szCs w:val="21"/>
        </w:rPr>
        <w:t>The Importance of Accountability</w:t>
      </w:r>
    </w:p>
    <w:p w14:paraId="37C37B27"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interaction with Peter highlights the importance of accountability among believers. By holding each other accountable, we can help one another stay true to the Gospel. "But when I saw that they were not walking in line with the truth of the gospel" (Galatians 2:14). Seek out relationships that encourage growth and accountability in your faith journey.</w:t>
      </w:r>
    </w:p>
    <w:p w14:paraId="6158468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accountability in your life to ensure you stay true to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confronted Peter, and how can this inspire your accountability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create a supportive accountability group in your community? </w:t>
      </w:r>
    </w:p>
    <w:p w14:paraId="1297A90E"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Freedom from the Law</w:t>
      </w:r>
    </w:p>
    <w:p w14:paraId="5F3D2E0A"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2 teaches us about the freedom we have in Christ, free from the constraints of the law. "We know that a man is not justified by works of the law" (Galatians 2:16). This freedom allows us to live joyfully and confidently, knowing that our salvation is secure in Christ.</w:t>
      </w:r>
    </w:p>
    <w:p w14:paraId="491C191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embracing freedom from the Law impact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faith over the Law can lead to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freedom in Christ with responsible living? </w:t>
      </w:r>
    </w:p>
    <w:p w14:paraId="27E50FDC"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95CBF6"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75B55651" w14:textId="77777777" w:rsidR="005D6418" w:rsidRDefault="005D6418" w:rsidP="005D6418">
      <w:pPr>
        <w:spacing w:line="247" w:lineRule="auto"/>
        <w:rPr>
          <w:rFonts w:eastAsia="Times New Roman"/>
          <w:b/>
          <w:bCs/>
          <w:kern w:val="0"/>
          <w:sz w:val="21"/>
          <w:szCs w:val="21"/>
        </w:rPr>
      </w:pPr>
    </w:p>
    <w:p w14:paraId="55FA5613" w14:textId="1BBE7C5A"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Role of Faith in Community</w:t>
      </w:r>
    </w:p>
    <w:p w14:paraId="7FC4F9E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letter to the Galatians emphasizes the role of faith in building a strong community. By focusing on faith rather than legalistic practices, we can foster a supportive and loving environment. "We too have believed in Christ Jesus, that we may be justified by faith" (Galatians 2:16). Let your faith be the foundation of your relationships with others.</w:t>
      </w:r>
    </w:p>
    <w:p w14:paraId="42B32AE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faith influence your interactions and relationships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building a supportive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faith-based connections in your community? </w:t>
      </w:r>
    </w:p>
    <w:p w14:paraId="6E824EB6"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Christ's Sacrifice is Central</w:t>
      </w:r>
    </w:p>
    <w:p w14:paraId="1812980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Finally, Galatians 2 reminds us that Christ's sacrifice is central to our faith. "I do not set aside the grace of God, for if righteousness comes through the law, Christ died for nothing" (Galatians 2:21). Keep the cross at the center of your life, allowing it to guide your thoughts, actions, and interactions with others.</w:t>
      </w:r>
    </w:p>
    <w:p w14:paraId="1C5FEEFC" w14:textId="77777777" w:rsidR="005D6418" w:rsidRPr="001B37DC" w:rsidRDefault="005D6418" w:rsidP="005D6418">
      <w:pPr>
        <w:spacing w:line="247" w:lineRule="auto"/>
        <w:rPr>
          <w:rFonts w:eastAsia="Times New Roman"/>
          <w:kern w:val="0"/>
          <w:sz w:val="21"/>
          <w:szCs w:val="21"/>
        </w:rPr>
      </w:pPr>
      <w:r w:rsidRPr="00F6333B">
        <w:rPr>
          <w:rFonts w:eastAsia="Times New Roman"/>
          <w:kern w:val="0"/>
          <w:sz w:val="21"/>
          <w:szCs w:val="21"/>
        </w:rPr>
        <w:t>1. How can Christ's sacrifice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sacrifice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keep Christ's sacrifice central in your life amidst daily distractions?</w:t>
      </w:r>
      <w:r w:rsidRPr="001B37DC">
        <w:br w:type="page"/>
      </w:r>
    </w:p>
    <w:p w14:paraId="275FFF3B" w14:textId="77777777" w:rsidR="005D6418" w:rsidRPr="005D6418" w:rsidRDefault="005D6418" w:rsidP="005D6418">
      <w:pPr>
        <w:spacing w:line="247" w:lineRule="auto"/>
        <w:jc w:val="center"/>
        <w:outlineLvl w:val="0"/>
        <w:rPr>
          <w:rFonts w:eastAsia="Times New Roman"/>
          <w:b/>
          <w:bCs/>
          <w:kern w:val="36"/>
          <w:sz w:val="32"/>
          <w:szCs w:val="32"/>
        </w:rPr>
      </w:pPr>
      <w:r w:rsidRPr="005D6418">
        <w:rPr>
          <w:rFonts w:eastAsia="Times New Roman"/>
          <w:b/>
          <w:bCs/>
          <w:kern w:val="36"/>
          <w:sz w:val="32"/>
          <w:szCs w:val="32"/>
        </w:rPr>
        <w:t>Galatians 3 Teaching Points and Bible Study Questions</w:t>
      </w:r>
    </w:p>
    <w:p w14:paraId="28CF516D" w14:textId="48BD6885"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Faith Over Law</w:t>
      </w:r>
    </w:p>
    <w:p w14:paraId="3473980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3, Paul emphasizes that faith, not adherence to the law, is the key to righteousness. He asks, "Did you receive the Spirit by works of the law, or by hearing with faith?" (Galatians 3:2). This rhetorical question reminds us that our relationship with God is based on faith in Jesus Christ, not on our ability to follow rules. Embrace the freedom that comes from faith and let it guide your daily walk.</w:t>
      </w:r>
    </w:p>
    <w:p w14:paraId="519BADF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prioritize faith in daily decisions over strictly following rules or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emphasized over law in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faith than on legalistic practices? </w:t>
      </w:r>
    </w:p>
    <w:p w14:paraId="5C6EA943"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Curse of the Law</w:t>
      </w:r>
    </w:p>
    <w:p w14:paraId="1C604DD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explains that relying on the law brings a curse, as "Cursed is everyone who does not continue to do everything written in the Book of the Law" (Galatians 3:10). This highlights the impossibility of achieving perfection through our own efforts. Instead, we are called to rely on Christ, who redeemed us from the curse by becoming a curse for us. Let this truth liberate you from the burden of trying to earn God's favor.</w:t>
      </w:r>
    </w:p>
    <w:p w14:paraId="3596735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understanding the curse of the law change your perspective on grace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the law can hinder experiencing true freedom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by faith rather than under the law's curse? </w:t>
      </w:r>
    </w:p>
    <w:p w14:paraId="6109FF18"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F2804A"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2E24B216" w14:textId="77777777" w:rsidR="005D6418" w:rsidRDefault="005D6418" w:rsidP="005D6418">
      <w:pPr>
        <w:spacing w:line="247" w:lineRule="auto"/>
        <w:rPr>
          <w:rFonts w:eastAsia="Times New Roman"/>
          <w:b/>
          <w:bCs/>
          <w:kern w:val="0"/>
          <w:sz w:val="21"/>
          <w:szCs w:val="21"/>
        </w:rPr>
      </w:pPr>
    </w:p>
    <w:p w14:paraId="67D49D36" w14:textId="103075D2"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Promise to Abraham</w:t>
      </w:r>
    </w:p>
    <w:p w14:paraId="62A0061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The promise given to Abraham was not through the law but through faith. "The Scripture foresaw that God would justify the Gentiles by faith, and foretold the gospel to Abraham: 'All nations will be blessed through you'" (Galatians 3:8). This promise extends to all who believe, showing that God's plan has always been inclusive and based on faith, not ethnicity or adherence to the law.</w:t>
      </w:r>
    </w:p>
    <w:p w14:paraId="3015B822"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the promise to Abraham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rather than law, is emphasized in receiving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promises like Abraham did? </w:t>
      </w:r>
    </w:p>
    <w:p w14:paraId="4C45B0CA"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Law</w:t>
      </w:r>
    </w:p>
    <w:p w14:paraId="289C175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The law served as a guardian until Christ came, "so that we might be justified by faith" (Galatians 3:24). It was never meant to be the final solution but a temporary measure to guide us until the arrival of the Messiah. Understanding this helps us appreciate the law's purpose without being enslaved by it, allowing us to focus on the grace offered through Jesus.</w:t>
      </w:r>
    </w:p>
    <w:p w14:paraId="0737416A"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understanding the law's purpose enhance your daily walk with faith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 was necessary before faith in Jesus was revealed?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following the law and living by faith in your life? </w:t>
      </w:r>
    </w:p>
    <w:p w14:paraId="73F04500"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E3F1FD"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7CA2DC3D" w14:textId="77777777" w:rsidR="005D6418" w:rsidRDefault="005D6418" w:rsidP="005D6418">
      <w:pPr>
        <w:spacing w:line="247" w:lineRule="auto"/>
        <w:rPr>
          <w:rFonts w:eastAsia="Times New Roman"/>
          <w:b/>
          <w:bCs/>
          <w:kern w:val="0"/>
          <w:sz w:val="21"/>
          <w:szCs w:val="21"/>
        </w:rPr>
      </w:pPr>
    </w:p>
    <w:p w14:paraId="6DD541D1" w14:textId="49C744AF"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Unity in Christ</w:t>
      </w:r>
    </w:p>
    <w:p w14:paraId="294AE59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Christ, all believers are united, regardless of background. "There is neither Jew nor Greek, slave nor free, male nor female, for you are all one in Christ Jesus" (Galatians 3:28). This profound truth calls us to embrace unity and equality within the body of Christ, breaking down barriers and fostering a community of love and acceptance.</w:t>
      </w:r>
    </w:p>
    <w:p w14:paraId="245EA2F8" w14:textId="77777777" w:rsidR="005D6418" w:rsidRDefault="005D6418" w:rsidP="005D6418">
      <w:pPr>
        <w:spacing w:line="247" w:lineRule="auto"/>
      </w:pPr>
      <w:r w:rsidRPr="00F6333B">
        <w:rPr>
          <w:rFonts w:eastAsia="Times New Roman"/>
          <w:kern w:val="0"/>
          <w:sz w:val="21"/>
          <w:szCs w:val="21"/>
        </w:rPr>
        <w:t>1. How can you actively promote unity in Christ within your diverse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Christ is essential for overcoming societal divisions?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and celebrate differences in your church?</w:t>
      </w:r>
    </w:p>
    <w:p w14:paraId="6DE622AB" w14:textId="5A63090A"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Heirs According to the Promise</w:t>
      </w:r>
    </w:p>
    <w:p w14:paraId="30CCE57F"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As believers, we are heirs to the promise given to Abraham. "If you belong to Christ, then you are Abraham’s seed, and heirs according to the promise" (Galatians 3:29). This inheritance is not based on our lineage or works but on our faith in Christ. Rejoice in the rich spiritual heritage that is yours through faith.</w:t>
      </w:r>
    </w:p>
    <w:p w14:paraId="3F8CF7DA"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understanding our identity as heirs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an heir according to the promise impacts your sense of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as an heir in your community today? </w:t>
      </w:r>
    </w:p>
    <w:p w14:paraId="30E62052"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A8D89F"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338CDB55" w14:textId="77777777" w:rsidR="005D6418" w:rsidRDefault="005D6418" w:rsidP="005D6418">
      <w:pPr>
        <w:spacing w:line="247" w:lineRule="auto"/>
        <w:rPr>
          <w:rFonts w:eastAsia="Times New Roman"/>
          <w:b/>
          <w:bCs/>
          <w:kern w:val="0"/>
          <w:sz w:val="21"/>
          <w:szCs w:val="21"/>
        </w:rPr>
      </w:pPr>
    </w:p>
    <w:p w14:paraId="1E0D414F" w14:textId="6C8B3569"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Spirit's Work</w:t>
      </w:r>
    </w:p>
    <w:p w14:paraId="7D8F48B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The Spirit is received through faith, not by observing the law. Paul asks, "Are you so foolish? After starting in the Spirit, are you now finishing in the flesh?" (Galatians 3:3). This serves as a reminder to rely on the Holy Spirit's power in our lives, rather than reverting to self-reliance. Trust in the Spirit to guide and empower you daily.</w:t>
      </w:r>
    </w:p>
    <w:p w14:paraId="7CE6811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recognize the Spirit's work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the Spirit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more open to the Spirit's guidance in challenging situations? </w:t>
      </w:r>
    </w:p>
    <w:p w14:paraId="31F2D760"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Example of Abraham</w:t>
      </w:r>
    </w:p>
    <w:p w14:paraId="4C3D4222"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 xml:space="preserve">Abraham's faith was credited to him as righteousness. "So </w:t>
      </w:r>
      <w:proofErr w:type="gramStart"/>
      <w:r w:rsidRPr="00F6333B">
        <w:rPr>
          <w:rFonts w:eastAsia="Times New Roman"/>
          <w:kern w:val="0"/>
          <w:sz w:val="21"/>
          <w:szCs w:val="21"/>
        </w:rPr>
        <w:t>also</w:t>
      </w:r>
      <w:proofErr w:type="gramEnd"/>
      <w:r w:rsidRPr="00F6333B">
        <w:rPr>
          <w:rFonts w:eastAsia="Times New Roman"/>
          <w:kern w:val="0"/>
          <w:sz w:val="21"/>
          <w:szCs w:val="21"/>
        </w:rPr>
        <w:t xml:space="preserve"> Abraham 'believed God, and it was credited to him as righteousness'" (Galatians 3:6). His example teaches us that faith is the foundation of our relationship with God. Like Abraham, let your faith be the cornerstone of your life, trusting in God's promises.</w:t>
      </w:r>
    </w:p>
    <w:p w14:paraId="651EFE6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Abraham's faith inspire your daily trust in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not law, is emphasized in Abraham's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faith like Abraham's in challenging situations? </w:t>
      </w:r>
    </w:p>
    <w:p w14:paraId="181C4244"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0C5209"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4F4692B8" w14:textId="77777777" w:rsidR="005D6418" w:rsidRDefault="005D6418" w:rsidP="005D6418">
      <w:pPr>
        <w:spacing w:line="247" w:lineRule="auto"/>
        <w:rPr>
          <w:rFonts w:eastAsia="Times New Roman"/>
          <w:b/>
          <w:bCs/>
          <w:kern w:val="0"/>
          <w:sz w:val="21"/>
          <w:szCs w:val="21"/>
        </w:rPr>
      </w:pPr>
    </w:p>
    <w:p w14:paraId="7112660B" w14:textId="0DB40C3F"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Blessing of Faith</w:t>
      </w:r>
    </w:p>
    <w:p w14:paraId="69E1AFC7"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Through faith, we receive the blessing promised to Abraham. "He redeemed us in order that the blessing promised to Abraham would come to the Gentiles in Christ Jesus, so that by faith we might receive the promise of the Spirit" (Galatians 3:14). This blessing is available to all who believe, offering us the richness of God's grace and the indwelling of the Holy Spirit.</w:t>
      </w:r>
    </w:p>
    <w:p w14:paraId="122141D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the blessing of faith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receiving God's promises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and experience its blessings more fully? </w:t>
      </w:r>
    </w:p>
    <w:p w14:paraId="20E7485F"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the Gospel</w:t>
      </w:r>
    </w:p>
    <w:p w14:paraId="63D01CA2"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The gospel is the power of God for salvation to everyone who believes. Galatians 3 underscores the transformative power of the gospel, which transcends the limitations of the law. Embrace the gospel's power in your life, allowing it to shape your actions, thoughts, and relationships, as you live out your faith with joy and confidence.</w:t>
      </w:r>
    </w:p>
    <w:p w14:paraId="41E74E90" w14:textId="77777777" w:rsidR="005D6418" w:rsidRPr="001B37DC" w:rsidRDefault="005D6418" w:rsidP="005D6418">
      <w:pPr>
        <w:spacing w:line="247" w:lineRule="auto"/>
        <w:rPr>
          <w:rFonts w:eastAsia="Times New Roman"/>
          <w:kern w:val="0"/>
          <w:sz w:val="21"/>
          <w:szCs w:val="21"/>
        </w:rPr>
      </w:pPr>
      <w:r w:rsidRPr="00F6333B">
        <w:rPr>
          <w:rFonts w:eastAsia="Times New Roman"/>
          <w:kern w:val="0"/>
          <w:sz w:val="21"/>
          <w:szCs w:val="21"/>
        </w:rPr>
        <w:t>1. How can the power of the Gospel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in the Gospel is essential for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more on the Gospel's power in your life?</w:t>
      </w:r>
      <w:r w:rsidRPr="001B37DC">
        <w:br w:type="page"/>
      </w:r>
    </w:p>
    <w:p w14:paraId="61BDD0BD" w14:textId="77777777" w:rsidR="005D6418" w:rsidRPr="005D6418" w:rsidRDefault="005D6418" w:rsidP="005D6418">
      <w:pPr>
        <w:spacing w:line="247" w:lineRule="auto"/>
        <w:jc w:val="center"/>
        <w:outlineLvl w:val="0"/>
        <w:rPr>
          <w:rFonts w:eastAsia="Times New Roman"/>
          <w:b/>
          <w:bCs/>
          <w:kern w:val="36"/>
          <w:sz w:val="32"/>
          <w:szCs w:val="32"/>
        </w:rPr>
      </w:pPr>
      <w:r w:rsidRPr="005D6418">
        <w:rPr>
          <w:rFonts w:eastAsia="Times New Roman"/>
          <w:b/>
          <w:bCs/>
          <w:kern w:val="36"/>
          <w:sz w:val="32"/>
          <w:szCs w:val="32"/>
        </w:rPr>
        <w:t>Galatians 4 Teaching Points and Bible Study Questions</w:t>
      </w:r>
    </w:p>
    <w:p w14:paraId="49FDC81D" w14:textId="617781C5"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Embrace Your Identity as God's Child</w:t>
      </w:r>
    </w:p>
    <w:p w14:paraId="27F2D82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4:7, we are reminded, "So you are no longer a slave, but a son; and since you are a son, you are also an heir through God." This powerful truth invites us to live with the confidence and joy of being God's children. As heirs, we have access to His promises and blessings. Embrace this identity and let it transform how you approach each day, knowing you are deeply loved and valued by your Heavenly Father.</w:t>
      </w:r>
    </w:p>
    <w:p w14:paraId="2A5A2A6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daily remind yourself of your identity as God's child in practical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your identity as God's child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fully live as God's child in your current circumstances? </w:t>
      </w:r>
    </w:p>
    <w:p w14:paraId="601A7987"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Freedom in Christ</w:t>
      </w:r>
    </w:p>
    <w:p w14:paraId="72B5196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4:9 asks, "But now that you know God, or rather are known by God, how is it that you are turning back to those weak and worthless principles?" This verse challenges us to live in the freedom Christ offers, rather than returning to old habits or legalistic practices. Embrace the liberty found in a relationship with Jesus, and let go of anything that hinders your spiritual growth.</w:t>
      </w:r>
    </w:p>
    <w:p w14:paraId="289BFA0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embracing freedom in Christ change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live in the freedom Christ offers?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returning to old patterns of spiritual slavery? </w:t>
      </w:r>
    </w:p>
    <w:p w14:paraId="47862718"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F91F2F"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05D5F1B3" w14:textId="77777777" w:rsidR="005D6418" w:rsidRDefault="005D6418" w:rsidP="005D6418">
      <w:pPr>
        <w:spacing w:line="247" w:lineRule="auto"/>
        <w:rPr>
          <w:rFonts w:eastAsia="Times New Roman"/>
          <w:b/>
          <w:bCs/>
          <w:kern w:val="0"/>
          <w:sz w:val="21"/>
          <w:szCs w:val="21"/>
        </w:rPr>
      </w:pPr>
    </w:p>
    <w:p w14:paraId="02D2C8C4" w14:textId="492E072C"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Danger of Legalism</w:t>
      </w:r>
    </w:p>
    <w:p w14:paraId="6B6CB6D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warns against the dangers of legalism in Galatians 4:10-11, where he says, "You are observing special days and months and seasons and years! I fear for you, that my efforts for you may have been in vain." Legalism can distract us from the true essence of faith, which is a personal relationship with Christ. Focus on nurturing that relationship rather than getting caught up in rituals or rules.</w:t>
      </w:r>
    </w:p>
    <w:p w14:paraId="44AFDD7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identify and avoid legalistic tendencies in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legalism instead of embracing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faith over legalistic rituals in your life? </w:t>
      </w:r>
    </w:p>
    <w:p w14:paraId="29D09412"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Spiritual Maturity</w:t>
      </w:r>
    </w:p>
    <w:p w14:paraId="41CD4EF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4:19, Paul expresses his desire for the Galatians to grow spiritually: "My children, for whom I am again in the pains of childbirth until Christ is formed in you." Spiritual maturity is a journey, and it involves allowing Christ to be fully formed in us. Seek to grow in your faith daily, and let the Holy Spirit guide you toward becoming more like Jesus.</w:t>
      </w:r>
    </w:p>
    <w:p w14:paraId="7C5ACD5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embracing spiritual maturity transform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maturity is essential for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grow in spiritual maturity this week? </w:t>
      </w:r>
    </w:p>
    <w:p w14:paraId="2F15D8B7"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FCB5A3"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5ABEE34F" w14:textId="77777777" w:rsidR="005D6418" w:rsidRDefault="005D6418" w:rsidP="005D6418">
      <w:pPr>
        <w:spacing w:line="247" w:lineRule="auto"/>
        <w:rPr>
          <w:rFonts w:eastAsia="Times New Roman"/>
          <w:b/>
          <w:bCs/>
          <w:kern w:val="0"/>
          <w:sz w:val="21"/>
          <w:szCs w:val="21"/>
        </w:rPr>
      </w:pPr>
    </w:p>
    <w:p w14:paraId="42856A1D" w14:textId="46D0FE77"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Importance of Spiritual Mentorship</w:t>
      </w:r>
    </w:p>
    <w:p w14:paraId="1344A1C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Paul's relationship with the Galatians highlights the value of spiritual mentorship. In Galatians 4:12, he says, "I plead with you, brothers, become like me, for I became like you." Mentorship is a two-way street, where both parties learn and grow. Seek out mentors who can guide you in your faith journey, and be open to mentoring others as well.</w:t>
      </w:r>
    </w:p>
    <w:p w14:paraId="432D3DF1" w14:textId="77777777" w:rsidR="005D6418" w:rsidRDefault="005D6418" w:rsidP="005D6418">
      <w:pPr>
        <w:spacing w:line="247" w:lineRule="auto"/>
      </w:pPr>
      <w:r w:rsidRPr="00F6333B">
        <w:rPr>
          <w:rFonts w:eastAsia="Times New Roman"/>
          <w:kern w:val="0"/>
          <w:sz w:val="21"/>
          <w:szCs w:val="21"/>
        </w:rPr>
        <w:t>1. How can spiritual mentorship help you grow in your faith journey according to Galatians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mentorship in guiding the Galatians'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seek or become a spiritual mentor in your community?</w:t>
      </w:r>
    </w:p>
    <w:p w14:paraId="4F5A775D" w14:textId="138DD4E6"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5CA20F3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4:6 reminds us, "And because you are sons, God sent the Spirit of His Son into our hearts, crying out, 'Abba, Father!'" The Holy Spirit plays a crucial role in our relationship with God, helping us to communicate with Him and understand His will. Cultivate a relationship with the Holy Spirit, and allow Him to lead and empower you in your daily life.</w:t>
      </w:r>
    </w:p>
    <w:p w14:paraId="502D8D9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is essential for understanding your identity as God's child?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relationship with the Holy Spirit in your life? </w:t>
      </w:r>
    </w:p>
    <w:p w14:paraId="67BBB265"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2B56A8"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6DBC7ED6" w14:textId="77777777" w:rsidR="005D6418" w:rsidRDefault="005D6418" w:rsidP="005D6418">
      <w:pPr>
        <w:spacing w:line="247" w:lineRule="auto"/>
        <w:rPr>
          <w:rFonts w:eastAsia="Times New Roman"/>
          <w:b/>
          <w:bCs/>
          <w:kern w:val="0"/>
          <w:sz w:val="21"/>
          <w:szCs w:val="21"/>
        </w:rPr>
      </w:pPr>
    </w:p>
    <w:p w14:paraId="7E9CA114" w14:textId="03A861CC"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Call to Live by Faith</w:t>
      </w:r>
    </w:p>
    <w:p w14:paraId="59DC7F5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emphasizes living by faith in Galatians 4:28, "Now you, brothers, like Isaac, are children of promise." Just as Isaac was a child of promise, we too are called to live by faith, trusting in God's promises. Let your faith be the foundation of your life, guiding your decisions and actions.</w:t>
      </w:r>
    </w:p>
    <w:p w14:paraId="7B0D146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living by faith transform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in overcoming personal challenges and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everyday situations? </w:t>
      </w:r>
    </w:p>
    <w:p w14:paraId="3FD576CF"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Spiritual Inheritance</w:t>
      </w:r>
    </w:p>
    <w:p w14:paraId="7B3BBB89"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4:30 states, "But what does the Scripture say? 'Expel the slave woman and her son, for the slave woman’s son will never share in the inheritance with the free woman’s son.'" This verse highlights the joy of our spiritual inheritance as children of the free woman, symbolizing the freedom and blessings we have in Christ. Rejoice in the inheritance that is yours through faith.</w:t>
      </w:r>
    </w:p>
    <w:p w14:paraId="3D967CE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understanding your spiritual inheritance in Christ bring joy 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spiritual inheritance impacts 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the joy of your spiritual inheritance today? </w:t>
      </w:r>
    </w:p>
    <w:p w14:paraId="7D69241C" w14:textId="38964EDF"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CADB9D" w14:textId="77777777" w:rsidR="005D6418" w:rsidRDefault="005D6418" w:rsidP="005D6418">
      <w:pPr>
        <w:spacing w:line="247" w:lineRule="auto"/>
        <w:rPr>
          <w:rFonts w:eastAsia="Times New Roman"/>
          <w:b/>
          <w:bCs/>
          <w:kern w:val="0"/>
          <w:sz w:val="21"/>
          <w:szCs w:val="21"/>
        </w:rPr>
      </w:pPr>
    </w:p>
    <w:p w14:paraId="721E14A7"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54C8DB6A" w14:textId="77777777" w:rsidR="005D6418" w:rsidRDefault="005D6418" w:rsidP="005D6418">
      <w:pPr>
        <w:spacing w:line="247" w:lineRule="auto"/>
        <w:rPr>
          <w:rFonts w:eastAsia="Times New Roman"/>
          <w:b/>
          <w:bCs/>
          <w:kern w:val="0"/>
          <w:sz w:val="21"/>
          <w:szCs w:val="21"/>
        </w:rPr>
      </w:pPr>
    </w:p>
    <w:p w14:paraId="51421610" w14:textId="070B3A51"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6F55387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4:23, we read, "His son by the slave woman was born according to the flesh, but his son by the free woman was born through the promise." This verse assures us that God's promises are reliable and true. Trust in His promises, knowing that He is faithful to fulfill them in your life.</w:t>
      </w:r>
    </w:p>
    <w:p w14:paraId="3364AA4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the assurance of God's promises to overcome doubts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promises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during difficult times? </w:t>
      </w:r>
    </w:p>
    <w:p w14:paraId="37E4B59D"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Stand Firm in Freedom</w:t>
      </w:r>
    </w:p>
    <w:p w14:paraId="5C1829B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Finally, Galatians 4:31 encourages us, "Therefore, brothers, we are not children of the slave woman, but of the free woman." Stand firm in the freedom that Christ has given you, and do not let anything or anyone lead you back into bondage. Live boldly and confidently as a child of God, embracing the freedom and grace that are yours in Christ.</w:t>
      </w:r>
    </w:p>
    <w:p w14:paraId="26063278" w14:textId="77777777" w:rsidR="005D6418" w:rsidRPr="001B37DC" w:rsidRDefault="005D6418" w:rsidP="005D6418">
      <w:pPr>
        <w:spacing w:line="247" w:lineRule="auto"/>
        <w:rPr>
          <w:rFonts w:eastAsia="Times New Roman"/>
          <w:kern w:val="0"/>
          <w:sz w:val="21"/>
          <w:szCs w:val="21"/>
        </w:rPr>
      </w:pPr>
      <w:r w:rsidRPr="00F6333B">
        <w:rPr>
          <w:rFonts w:eastAsia="Times New Roman"/>
          <w:kern w:val="0"/>
          <w:sz w:val="21"/>
          <w:szCs w:val="21"/>
        </w:rPr>
        <w:t>1. How can you actively stand firm in your freedom in Christ amidst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freedom over returning to old ways in Galatians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being enslaved by legalism in your faith journey?</w:t>
      </w:r>
      <w:r w:rsidRPr="001B37DC">
        <w:br w:type="page"/>
      </w:r>
    </w:p>
    <w:p w14:paraId="56CAF444" w14:textId="77777777" w:rsidR="005D6418" w:rsidRPr="005D6418" w:rsidRDefault="005D6418" w:rsidP="005D6418">
      <w:pPr>
        <w:spacing w:line="247" w:lineRule="auto"/>
        <w:jc w:val="center"/>
        <w:outlineLvl w:val="0"/>
        <w:rPr>
          <w:rFonts w:eastAsia="Times New Roman"/>
          <w:b/>
          <w:bCs/>
          <w:kern w:val="36"/>
          <w:sz w:val="32"/>
          <w:szCs w:val="32"/>
        </w:rPr>
      </w:pPr>
      <w:r w:rsidRPr="005D6418">
        <w:rPr>
          <w:rFonts w:eastAsia="Times New Roman"/>
          <w:b/>
          <w:bCs/>
          <w:kern w:val="36"/>
          <w:sz w:val="32"/>
          <w:szCs w:val="32"/>
        </w:rPr>
        <w:t>Galatians 5 Teaching Points and Bible Study Questions</w:t>
      </w:r>
    </w:p>
    <w:p w14:paraId="4309CA44" w14:textId="3D57F5DE"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Embrace Your Freedom in Christ</w:t>
      </w:r>
    </w:p>
    <w:p w14:paraId="69A16C5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5:1 reminds us, "It is for freedom that Christ has set us free. Stand firm, then, and do not be encumbered once more by a yoke of slavery." This verse is a powerful reminder that through Christ, we are liberated from the chains of sin and legalism. Embrace this freedom with joy and gratitude, knowing that it allows you to live a life that honors God without being burdened by the weight of the law.</w:t>
      </w:r>
    </w:p>
    <w:p w14:paraId="70C5428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practically embrace your freedom in Christ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freedom in Christ is essential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avoid using your freedom as an opportunity for self-indulgence? </w:t>
      </w:r>
    </w:p>
    <w:p w14:paraId="5A972756"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Expressed Through Love</w:t>
      </w:r>
    </w:p>
    <w:p w14:paraId="73CD01D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5:6, Paul writes, "For in Christ Jesus neither circumcision nor uncircumcision has any value. All that matters is faith, expressed through love." This teaches us that our faith should be active and visible through acts of love. It's not about external rituals but about a heart transformed by faith, leading to genuine love for others.</w:t>
      </w:r>
    </w:p>
    <w:p w14:paraId="1ACD12D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actively express your faith through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faith through love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faith expressed through love? </w:t>
      </w:r>
    </w:p>
    <w:p w14:paraId="3A1C3AE0"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37A20A"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012A64CB" w14:textId="77777777" w:rsidR="005D6418" w:rsidRDefault="005D6418" w:rsidP="005D6418">
      <w:pPr>
        <w:spacing w:line="247" w:lineRule="auto"/>
        <w:rPr>
          <w:rFonts w:eastAsia="Times New Roman"/>
          <w:b/>
          <w:bCs/>
          <w:kern w:val="0"/>
          <w:sz w:val="21"/>
          <w:szCs w:val="21"/>
        </w:rPr>
      </w:pPr>
    </w:p>
    <w:p w14:paraId="485790E6" w14:textId="29501B0C"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Run Your Race Well</w:t>
      </w:r>
    </w:p>
    <w:p w14:paraId="625EB18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Paul encourages us in Galatians 5:7, "You were running so well. Who has obstructed you from obeying the truth?" This is a call to stay focused on our spiritual journey. Distractions and false teachings can derail us, but by keeping our eyes on Jesus, we can run our race with perseverance and purpose.</w:t>
      </w:r>
    </w:p>
    <w:p w14:paraId="65CC758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identify and remove obstacles that hinder your spiritual race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focus on your faith is crucial for running your race well?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led by the Spirit in your journey? </w:t>
      </w:r>
    </w:p>
    <w:p w14:paraId="6FC6C4AA"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Little Yeast Leavens the Whole Batch</w:t>
      </w:r>
    </w:p>
    <w:p w14:paraId="3773A62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5:9 warns, "A little yeast leavens the whole batch of dough." This metaphor highlights the impact of small influences. Just as a little yeast affects the entire dough, small compromises can lead to significant spiritual consequences. Be vigilant about what you allow into your life, ensuring it aligns with God's truth.</w:t>
      </w:r>
    </w:p>
    <w:p w14:paraId="6ABA959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identify and address negative influences in your community before they spread?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negative actions can have a large impact on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positive influences outweigh negative ones in your life? </w:t>
      </w:r>
    </w:p>
    <w:p w14:paraId="3281A2DD"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2510BE"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7D8C776B" w14:textId="77777777" w:rsidR="005D6418" w:rsidRDefault="005D6418" w:rsidP="005D6418">
      <w:pPr>
        <w:spacing w:line="247" w:lineRule="auto"/>
        <w:rPr>
          <w:rFonts w:eastAsia="Times New Roman"/>
          <w:b/>
          <w:bCs/>
          <w:kern w:val="0"/>
          <w:sz w:val="21"/>
          <w:szCs w:val="21"/>
        </w:rPr>
      </w:pPr>
    </w:p>
    <w:p w14:paraId="13089C44" w14:textId="33FFF5FB"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Serve One Another in Love</w:t>
      </w:r>
    </w:p>
    <w:p w14:paraId="4C5FA63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5:13, we are called to "serve one another in love." This is a beautiful reminder that our freedom in Christ is not for self-indulgence but for serving others. By putting others first and serving them with love, we reflect the heart of Christ and build a community that honors Him.</w:t>
      </w:r>
    </w:p>
    <w:p w14:paraId="5F92CE6D" w14:textId="77777777" w:rsidR="005D6418" w:rsidRDefault="005D6418" w:rsidP="005D6418">
      <w:pPr>
        <w:spacing w:line="247" w:lineRule="auto"/>
      </w:pPr>
      <w:r w:rsidRPr="00F6333B">
        <w:rPr>
          <w:rFonts w:eastAsia="Times New Roman"/>
          <w:kern w:val="0"/>
          <w:sz w:val="21"/>
          <w:szCs w:val="21"/>
        </w:rPr>
        <w:t>1. How can you practically serve others in love within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others in love strengthens relationships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serving others over personal desires in your daily life?</w:t>
      </w:r>
    </w:p>
    <w:p w14:paraId="777E52D8" w14:textId="224581D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 by the Spirit</w:t>
      </w:r>
    </w:p>
    <w:p w14:paraId="443D181D"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5:16 instructs, "So I say, walk by the Spirit, and you will not gratify the desires of the flesh." Walking by the Spirit means allowing the Holy Spirit to guide and empower us daily. This leads to a life that resists sinful desires and bears the fruit of righteousness.</w:t>
      </w:r>
    </w:p>
    <w:p w14:paraId="76D2DCE2"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practically incorporate walking by the Spirit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choosing to walk by the Spirit over the flesh?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walking by the Spirit is essential for personal growth and community harmony? </w:t>
      </w:r>
    </w:p>
    <w:p w14:paraId="67C94E55"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FFA221"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35DD3AD8" w14:textId="77777777" w:rsidR="005D6418" w:rsidRDefault="005D6418" w:rsidP="005D6418">
      <w:pPr>
        <w:spacing w:line="247" w:lineRule="auto"/>
        <w:rPr>
          <w:rFonts w:eastAsia="Times New Roman"/>
          <w:b/>
          <w:bCs/>
          <w:kern w:val="0"/>
          <w:sz w:val="21"/>
          <w:szCs w:val="21"/>
        </w:rPr>
      </w:pPr>
    </w:p>
    <w:p w14:paraId="1270CDD4" w14:textId="5CFB75A6"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The Fruit of the Spirit</w:t>
      </w:r>
    </w:p>
    <w:p w14:paraId="0C94FE1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The well-known passage in Galatians 5:22-23 lists the fruit of the Spirit: "love, joy, peace, patience, kindness, goodness, faithfulness, gentleness, and self-control." These qualities are evidence of the Spirit's work in our lives. Cultivate these fruits by staying connected to God and allowing His Spirit to transform you.</w:t>
      </w:r>
    </w:p>
    <w:p w14:paraId="4AE42AB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cultivate the Fruit of the Spirit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in developing other aspects of the Fruit of the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kindness and goodness in challenging situations? </w:t>
      </w:r>
    </w:p>
    <w:p w14:paraId="2E47AC70"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Crucify the Flesh</w:t>
      </w:r>
    </w:p>
    <w:p w14:paraId="0EAF052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5:24 states, "Those who belong to Christ Jesus have crucified the flesh with its passions and desires." This is a call to actively put to death our sinful nature. By surrendering our desires to God and seeking His strength, we can overcome the temptations that seek to pull us away from Him.</w:t>
      </w:r>
    </w:p>
    <w:p w14:paraId="6B647E8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practically "crucify the flesh" in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"crucifying the flesh" is essential for spiritual growth and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overcome desires that hinder your spiritual journey? </w:t>
      </w:r>
    </w:p>
    <w:p w14:paraId="15B3A65D"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5A346E"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36D2DAC0" w14:textId="77777777" w:rsidR="005D6418" w:rsidRDefault="005D6418" w:rsidP="005D6418">
      <w:pPr>
        <w:spacing w:line="247" w:lineRule="auto"/>
        <w:rPr>
          <w:rFonts w:eastAsia="Times New Roman"/>
          <w:b/>
          <w:bCs/>
          <w:kern w:val="0"/>
          <w:sz w:val="21"/>
          <w:szCs w:val="21"/>
        </w:rPr>
      </w:pPr>
    </w:p>
    <w:p w14:paraId="0957F6F0" w14:textId="2C9A4EEE"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Keep in Step with the Spirit</w:t>
      </w:r>
    </w:p>
    <w:p w14:paraId="0EA917A7"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5:25, Paul encourages us, "Since we live by the Spirit, let us keep in step with the Spirit." This means being attentive to the Spirit's leading in every aspect of our lives. By aligning our actions and decisions with His guidance, we can live in harmony with God's will.</w:t>
      </w:r>
    </w:p>
    <w:p w14:paraId="07FD199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practically keep in step with the Spirit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you notice when you consistently follow the Spirit's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keeping in step with the Spirit impacts your relationships with others? </w:t>
      </w:r>
    </w:p>
    <w:p w14:paraId="13CA967C"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Conceit and Envy</w:t>
      </w:r>
    </w:p>
    <w:p w14:paraId="5DFBDF79"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Finally, Galatians 5:26 warns, "Let us not become conceited, provoking and envying one another." Pride and envy can destroy relationships and hinder our spiritual growth. Instead, let us cultivate humility and contentment, celebrating others' successes and focusing on our unique journey with God.</w:t>
      </w:r>
    </w:p>
    <w:p w14:paraId="22B9094A" w14:textId="77777777" w:rsidR="005D6418" w:rsidRPr="001B37DC" w:rsidRDefault="005D6418" w:rsidP="005D6418">
      <w:pPr>
        <w:spacing w:line="247" w:lineRule="auto"/>
        <w:rPr>
          <w:rFonts w:eastAsia="Times New Roman"/>
          <w:kern w:val="0"/>
          <w:sz w:val="21"/>
          <w:szCs w:val="21"/>
        </w:rPr>
      </w:pPr>
      <w:r w:rsidRPr="00F6333B">
        <w:rPr>
          <w:rFonts w:eastAsia="Times New Roman"/>
          <w:kern w:val="0"/>
          <w:sz w:val="21"/>
          <w:szCs w:val="21"/>
        </w:rPr>
        <w:t>1. How can you actively practice humility to avoid conceit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disrupts community and how can you counteract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celebrate others' successes instead of feeling envious?</w:t>
      </w:r>
      <w:r w:rsidRPr="001B37DC">
        <w:br w:type="page"/>
      </w:r>
    </w:p>
    <w:p w14:paraId="2FA617AD" w14:textId="77777777" w:rsidR="005D6418" w:rsidRPr="005D6418" w:rsidRDefault="005D6418" w:rsidP="005D6418">
      <w:pPr>
        <w:spacing w:line="247" w:lineRule="auto"/>
        <w:jc w:val="center"/>
        <w:outlineLvl w:val="0"/>
        <w:rPr>
          <w:rFonts w:eastAsia="Times New Roman"/>
          <w:b/>
          <w:bCs/>
          <w:kern w:val="36"/>
          <w:sz w:val="32"/>
          <w:szCs w:val="32"/>
        </w:rPr>
      </w:pPr>
      <w:r w:rsidRPr="005D6418">
        <w:rPr>
          <w:rFonts w:eastAsia="Times New Roman"/>
          <w:b/>
          <w:bCs/>
          <w:kern w:val="36"/>
          <w:sz w:val="32"/>
          <w:szCs w:val="32"/>
        </w:rPr>
        <w:t>Galatians 6 Teaching Points and Bible Study Questions</w:t>
      </w:r>
    </w:p>
    <w:p w14:paraId="11E71FBE" w14:textId="521ECCDE"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Bear One Another's Burdens</w:t>
      </w:r>
    </w:p>
    <w:p w14:paraId="6AB971F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 xml:space="preserve">In a world that often emphasizes self-reliance, Galatians 6:2 reminds us to "Carry one another’s burdens, and in this </w:t>
      </w:r>
      <w:proofErr w:type="gramStart"/>
      <w:r w:rsidRPr="00F6333B">
        <w:rPr>
          <w:rFonts w:eastAsia="Times New Roman"/>
          <w:kern w:val="0"/>
          <w:sz w:val="21"/>
          <w:szCs w:val="21"/>
        </w:rPr>
        <w:t>way</w:t>
      </w:r>
      <w:proofErr w:type="gramEnd"/>
      <w:r w:rsidRPr="00F6333B">
        <w:rPr>
          <w:rFonts w:eastAsia="Times New Roman"/>
          <w:kern w:val="0"/>
          <w:sz w:val="21"/>
          <w:szCs w:val="21"/>
        </w:rPr>
        <w:t xml:space="preserve"> you will fulfill the law of Christ." This isn't just a call to help others; it's a divine mandate to live out the love of Christ. By supporting each other, we reflect the compassion and unity that Jesus exemplified. Imagine the impact if we all took a moment to lift someone else's load today!</w:t>
      </w:r>
    </w:p>
    <w:p w14:paraId="67562EE7"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practically support someone in your community who is struggling with a burden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burdens strengthens relationships within a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you're approachable for others to share their burdens with you? </w:t>
      </w:r>
    </w:p>
    <w:p w14:paraId="70523EC3"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Sow to Please the Spirit</w:t>
      </w:r>
    </w:p>
    <w:p w14:paraId="1E3EBFC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6:8 offers a profound truth: "The one who sows to please the Spirit, from the Spirit will reap eternal life." Our daily choices are seeds we plant, and they determine the harvest we will reap. By focusing on spiritual growth and aligning our actions with God's will, we invest in an eternal reward that far surpasses any earthly gain.</w:t>
      </w:r>
    </w:p>
    <w:p w14:paraId="68509973"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sow to please the Spirit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reap by consistently sowing to please the Spirit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sowing to please the Spirit require intentional effort and patience? </w:t>
      </w:r>
    </w:p>
    <w:p w14:paraId="40188852"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9C42BC"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66E8E2B1" w14:textId="77777777" w:rsidR="005D6418" w:rsidRDefault="005D6418" w:rsidP="005D6418">
      <w:pPr>
        <w:spacing w:line="247" w:lineRule="auto"/>
        <w:rPr>
          <w:rFonts w:eastAsia="Times New Roman"/>
          <w:b/>
          <w:bCs/>
          <w:kern w:val="0"/>
          <w:sz w:val="21"/>
          <w:szCs w:val="21"/>
        </w:rPr>
      </w:pPr>
    </w:p>
    <w:p w14:paraId="771BAE49" w14:textId="03B8E2FE"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Do Not Grow Weary in Doing Good</w:t>
      </w:r>
    </w:p>
    <w:p w14:paraId="7BFA1ABB"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Perseverance is key, as Galatians 6:9 encourages us: "Let us not grow weary in well-doing, for in due time we will reap a harvest if we do not give up." It's easy to become discouraged when our efforts seem unnoticed, but God promises a harvest in His perfect timing. Keep pressing on, knowing that your labor in the Lord is never in vain.</w:t>
      </w:r>
    </w:p>
    <w:p w14:paraId="44E06DA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stay motivated to do good when facing discouragement or fatigue?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others in doing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persistence in doing good is emphasized in Galatians 6? </w:t>
      </w:r>
    </w:p>
    <w:p w14:paraId="70DB3A91"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Reap What You Sow</w:t>
      </w:r>
    </w:p>
    <w:p w14:paraId="2562AE89"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The principle of sowing and reaping is a universal truth found in Galatians 6:7: "Do not be deceived: God is not mocked. Whatever a man sows, he will reap in return." This serves as both a warning and an encouragement. Our actions have consequences, and living righteously leads to blessings. It's a call to live intentionally and with integrity.</w:t>
      </w:r>
    </w:p>
    <w:p w14:paraId="55CE79F0"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the principle of reaping what you sow in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sowing positive actions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this principle influence your decision-making and priorities? </w:t>
      </w:r>
    </w:p>
    <w:p w14:paraId="2EC8B569"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211ECE"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5CD63A30" w14:textId="77777777" w:rsidR="005D6418" w:rsidRDefault="005D6418" w:rsidP="005D6418">
      <w:pPr>
        <w:spacing w:line="247" w:lineRule="auto"/>
        <w:rPr>
          <w:rFonts w:eastAsia="Times New Roman"/>
          <w:b/>
          <w:bCs/>
          <w:kern w:val="0"/>
          <w:sz w:val="21"/>
          <w:szCs w:val="21"/>
        </w:rPr>
      </w:pPr>
    </w:p>
    <w:p w14:paraId="6D28C08E" w14:textId="48A77F94"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Restore Gently</w:t>
      </w:r>
    </w:p>
    <w:p w14:paraId="4F6FF5A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When someone stumbles, Galatians 6:1 advises, "Brothers, if someone is caught in a trespass, you who are spiritual should restore him with a spirit of gentleness." This teaches us the importance of approaching others with humility and grace, just as Christ does with us. Restoration, not condemnation, should be our goal.</w:t>
      </w:r>
    </w:p>
    <w:p w14:paraId="21E070FE" w14:textId="77777777" w:rsidR="005D6418" w:rsidRDefault="005D6418" w:rsidP="005D6418">
      <w:pPr>
        <w:spacing w:line="247" w:lineRule="auto"/>
      </w:pPr>
      <w:r w:rsidRPr="00F6333B">
        <w:rPr>
          <w:rFonts w:eastAsia="Times New Roman"/>
          <w:kern w:val="0"/>
          <w:sz w:val="21"/>
          <w:szCs w:val="21"/>
        </w:rPr>
        <w:t>1. How can you practice gentle restoration in your relationships when someone makes a mistake?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gentleness is important when addressing someone's wrongdoing?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approach is gentle and supportive?</w:t>
      </w:r>
    </w:p>
    <w:p w14:paraId="6DB392CE" w14:textId="076752CF"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Test Your Own Actions</w:t>
      </w:r>
    </w:p>
    <w:p w14:paraId="1D13CB5E"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Self-reflection is crucial, as Galatians 6:4 instructs: "Each one should test his own work." By examining our motives and actions, we ensure that we are living in accordance with God's will. This introspection helps us grow spiritually and maintain a clear conscience before God and others.</w:t>
      </w:r>
    </w:p>
    <w:p w14:paraId="1B6DA99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apply self-reflection to ensure your actions align with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evaluate your actions rather than compare them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regularly assess your actions and their impact on others? </w:t>
      </w:r>
    </w:p>
    <w:p w14:paraId="66BE4182"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0C0DDA"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2DAC36B1" w14:textId="77777777" w:rsidR="005D6418" w:rsidRDefault="005D6418" w:rsidP="005D6418">
      <w:pPr>
        <w:spacing w:line="247" w:lineRule="auto"/>
        <w:rPr>
          <w:rFonts w:eastAsia="Times New Roman"/>
          <w:b/>
          <w:bCs/>
          <w:kern w:val="0"/>
          <w:sz w:val="21"/>
          <w:szCs w:val="21"/>
        </w:rPr>
      </w:pPr>
    </w:p>
    <w:p w14:paraId="590FFAE4" w14:textId="1A7C4D3F"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Share All Good Things</w:t>
      </w:r>
    </w:p>
    <w:p w14:paraId="5518F26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Generosity is a hallmark of Christian living. Galatians 6:6 says, "The one who receives instruction in the word must share in all good things with his instructor." This encourages us to support those who teach and guide us in faith, fostering a community of mutual care and gratitude.</w:t>
      </w:r>
    </w:p>
    <w:p w14:paraId="3917BFF1"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actively share your blessings with others in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good things strengthens relationships within a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sharing is a regular practice in your daily life? </w:t>
      </w:r>
    </w:p>
    <w:p w14:paraId="5F2B63AE"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Boast in the Cross</w:t>
      </w:r>
    </w:p>
    <w:p w14:paraId="1E9BEFF7"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Galatians 6:14 declares, "May I never boast, except in the cross of our Lord Jesus Christ." Our identity and worth are found not in our achievements but in what Christ accomplished on the cross. This perspective shifts our focus from self-glorification to glorifying God in all we do.</w:t>
      </w:r>
    </w:p>
    <w:p w14:paraId="5F51A3D5"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practically boast in the cross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boasting in the cross is essential for spiritual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the cross over personal achievements in your life? </w:t>
      </w:r>
    </w:p>
    <w:p w14:paraId="160012F1" w14:textId="77777777" w:rsidR="005D6418" w:rsidRDefault="005D6418" w:rsidP="005D641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250D57" w14:textId="77777777" w:rsidR="005D6418" w:rsidRDefault="005D6418">
      <w:pPr>
        <w:spacing w:after="0" w:line="240" w:lineRule="auto"/>
        <w:rPr>
          <w:rFonts w:eastAsia="Times New Roman"/>
          <w:b/>
          <w:bCs/>
          <w:kern w:val="0"/>
          <w:sz w:val="21"/>
          <w:szCs w:val="21"/>
        </w:rPr>
      </w:pPr>
      <w:r>
        <w:rPr>
          <w:rFonts w:eastAsia="Times New Roman"/>
          <w:b/>
          <w:bCs/>
          <w:kern w:val="0"/>
          <w:sz w:val="21"/>
          <w:szCs w:val="21"/>
        </w:rPr>
        <w:br w:type="page"/>
      </w:r>
    </w:p>
    <w:p w14:paraId="58342A88" w14:textId="77777777" w:rsidR="005D6418" w:rsidRDefault="005D6418" w:rsidP="005D6418">
      <w:pPr>
        <w:spacing w:line="247" w:lineRule="auto"/>
        <w:rPr>
          <w:rFonts w:eastAsia="Times New Roman"/>
          <w:b/>
          <w:bCs/>
          <w:kern w:val="0"/>
          <w:sz w:val="21"/>
          <w:szCs w:val="21"/>
        </w:rPr>
      </w:pPr>
    </w:p>
    <w:p w14:paraId="5A06F8B2" w14:textId="347DC67B" w:rsidR="005D6418" w:rsidRPr="00F6333B" w:rsidRDefault="005D6418" w:rsidP="005D6418">
      <w:pPr>
        <w:spacing w:line="247" w:lineRule="auto"/>
        <w:rPr>
          <w:rFonts w:eastAsia="Times New Roman"/>
          <w:kern w:val="0"/>
          <w:sz w:val="21"/>
          <w:szCs w:val="21"/>
        </w:rPr>
      </w:pPr>
      <w:r w:rsidRPr="00F6333B">
        <w:rPr>
          <w:rFonts w:eastAsia="Times New Roman"/>
          <w:b/>
          <w:bCs/>
          <w:kern w:val="0"/>
          <w:sz w:val="21"/>
          <w:szCs w:val="21"/>
        </w:rPr>
        <w:t>Peace and Mercy to the New Creation</w:t>
      </w:r>
    </w:p>
    <w:p w14:paraId="587FA818"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In Galatians 6:15-16, Paul emphasizes that "neither circumcision nor uncircumcision means anything. What counts is a new creation." Our transformation in Christ is what truly matters, and it brings peace and mercy to our lives. Embrace your identity as a new creation, living out the peace that surpasses understanding.</w:t>
      </w:r>
    </w:p>
    <w:p w14:paraId="34607BFC"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1. How can you actively promote peace and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a new creation mindset impacts your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peace and mercy in challenging situations? </w:t>
      </w:r>
    </w:p>
    <w:p w14:paraId="74812F29" w14:textId="77777777" w:rsidR="005D6418" w:rsidRPr="00F6333B" w:rsidRDefault="005D6418" w:rsidP="005D641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Bear the Marks of Jesus</w:t>
      </w:r>
    </w:p>
    <w:p w14:paraId="1AFB3614" w14:textId="77777777" w:rsidR="005D6418" w:rsidRPr="00F6333B" w:rsidRDefault="005D6418" w:rsidP="005D6418">
      <w:pPr>
        <w:spacing w:line="247" w:lineRule="auto"/>
        <w:rPr>
          <w:rFonts w:eastAsia="Times New Roman"/>
          <w:kern w:val="0"/>
          <w:sz w:val="21"/>
          <w:szCs w:val="21"/>
        </w:rPr>
      </w:pPr>
      <w:r w:rsidRPr="00F6333B">
        <w:rPr>
          <w:rFonts w:eastAsia="Times New Roman"/>
          <w:kern w:val="0"/>
          <w:sz w:val="21"/>
          <w:szCs w:val="21"/>
        </w:rPr>
        <w:t>Finally, Galatians 6:17 speaks of bearing the marks of Jesus. This is a call to live boldly for Christ, even when it means facing challenges or persecution. Our lives should be a testament to our faith, reflecting the love and sacrifice of Jesus in every aspect. Stand firm, knowing that you are marked by His grace and love.</w:t>
      </w:r>
    </w:p>
    <w:p w14:paraId="29F33FF0" w14:textId="794607E7" w:rsidR="00F6333B" w:rsidRPr="001B37DC" w:rsidRDefault="005D6418" w:rsidP="005D6418">
      <w:pPr>
        <w:spacing w:line="247" w:lineRule="auto"/>
        <w:rPr>
          <w:rFonts w:eastAsia="Times New Roman"/>
          <w:kern w:val="0"/>
          <w:sz w:val="21"/>
          <w:szCs w:val="21"/>
        </w:rPr>
      </w:pPr>
      <w:r w:rsidRPr="00F6333B">
        <w:rPr>
          <w:rFonts w:eastAsia="Times New Roman"/>
          <w:kern w:val="0"/>
          <w:sz w:val="21"/>
          <w:szCs w:val="21"/>
        </w:rPr>
        <w:t>1. How can you bear the marks of Jesus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bearing the marks of Jesus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teachings of Jesus in your community?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A0DE7" w14:textId="77777777" w:rsidR="00A24E9D" w:rsidRDefault="00A24E9D" w:rsidP="00993188">
      <w:pPr>
        <w:spacing w:after="0" w:line="240" w:lineRule="auto"/>
      </w:pPr>
      <w:r>
        <w:separator/>
      </w:r>
    </w:p>
  </w:endnote>
  <w:endnote w:type="continuationSeparator" w:id="0">
    <w:p w14:paraId="3017E95C" w14:textId="77777777" w:rsidR="00A24E9D" w:rsidRDefault="00A24E9D"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938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33CC402"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D385C2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656E" w14:textId="77777777" w:rsidR="007F1F09" w:rsidRPr="007F1F09" w:rsidRDefault="007F1F09" w:rsidP="00506EB5">
    <w:pPr>
      <w:pStyle w:val="Footer"/>
      <w:framePr w:wrap="none" w:vAnchor="text" w:hAnchor="margin" w:xAlign="center" w:y="1"/>
      <w:rPr>
        <w:rStyle w:val="PageNumber"/>
        <w:sz w:val="11"/>
        <w:szCs w:val="11"/>
      </w:rPr>
    </w:pPr>
  </w:p>
  <w:p w14:paraId="65CDDCB0"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59840D4"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EAE88F8" wp14:editId="08C97B9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4974678" wp14:editId="2A7731AD">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BC647"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89B0"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5EDEB5F"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1B05D" w14:textId="77777777" w:rsidR="00A24E9D" w:rsidRDefault="00A24E9D" w:rsidP="00993188">
      <w:pPr>
        <w:spacing w:after="0" w:line="240" w:lineRule="auto"/>
      </w:pPr>
      <w:r>
        <w:separator/>
      </w:r>
    </w:p>
  </w:footnote>
  <w:footnote w:type="continuationSeparator" w:id="0">
    <w:p w14:paraId="00EF5E07" w14:textId="77777777" w:rsidR="00A24E9D" w:rsidRDefault="00A24E9D"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18"/>
    <w:rsid w:val="00000CDF"/>
    <w:rsid w:val="00037514"/>
    <w:rsid w:val="000421EA"/>
    <w:rsid w:val="00051B34"/>
    <w:rsid w:val="000B6F4F"/>
    <w:rsid w:val="00153A4F"/>
    <w:rsid w:val="00177C6D"/>
    <w:rsid w:val="00194992"/>
    <w:rsid w:val="001B37DC"/>
    <w:rsid w:val="001B511C"/>
    <w:rsid w:val="001C43A9"/>
    <w:rsid w:val="001E4954"/>
    <w:rsid w:val="00215E4B"/>
    <w:rsid w:val="00223D2A"/>
    <w:rsid w:val="002358CF"/>
    <w:rsid w:val="003211B8"/>
    <w:rsid w:val="00351FC4"/>
    <w:rsid w:val="00391B5E"/>
    <w:rsid w:val="00397296"/>
    <w:rsid w:val="003B6791"/>
    <w:rsid w:val="00447DF7"/>
    <w:rsid w:val="004F7C83"/>
    <w:rsid w:val="005218D9"/>
    <w:rsid w:val="00554378"/>
    <w:rsid w:val="00590404"/>
    <w:rsid w:val="005C237B"/>
    <w:rsid w:val="005D6418"/>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8D2D1B"/>
    <w:rsid w:val="008F01D3"/>
    <w:rsid w:val="0090383F"/>
    <w:rsid w:val="0091161B"/>
    <w:rsid w:val="00985E6C"/>
    <w:rsid w:val="00993188"/>
    <w:rsid w:val="009A38CE"/>
    <w:rsid w:val="009E4504"/>
    <w:rsid w:val="009E45C1"/>
    <w:rsid w:val="00A102B6"/>
    <w:rsid w:val="00A24E9D"/>
    <w:rsid w:val="00AF1073"/>
    <w:rsid w:val="00AF454E"/>
    <w:rsid w:val="00B14F85"/>
    <w:rsid w:val="00B15325"/>
    <w:rsid w:val="00B22981"/>
    <w:rsid w:val="00B26268"/>
    <w:rsid w:val="00B4631E"/>
    <w:rsid w:val="00BB25B5"/>
    <w:rsid w:val="00BC756D"/>
    <w:rsid w:val="00C53FDE"/>
    <w:rsid w:val="00CD424F"/>
    <w:rsid w:val="00D32F91"/>
    <w:rsid w:val="00DA5F01"/>
    <w:rsid w:val="00DB0942"/>
    <w:rsid w:val="00DC3612"/>
    <w:rsid w:val="00E01F86"/>
    <w:rsid w:val="00E16C25"/>
    <w:rsid w:val="00E20009"/>
    <w:rsid w:val="00E43AC8"/>
    <w:rsid w:val="00E97DBD"/>
    <w:rsid w:val="00F126AA"/>
    <w:rsid w:val="00F21BC0"/>
    <w:rsid w:val="00F54BE6"/>
    <w:rsid w:val="00F6333B"/>
    <w:rsid w:val="00F635E4"/>
    <w:rsid w:val="00F7543A"/>
    <w:rsid w:val="00FB1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269F1"/>
  <w15:chartTrackingRefBased/>
  <w15:docId w15:val="{0E896334-BE2A-4D44-9D53-BB760B82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9</TotalTime>
  <Pages>31</Pages>
  <Words>5892</Words>
  <Characters>33585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2025-12-31T04:34:00Z</dcterms:created>
  <dcterms:modified xsi:type="dcterms:W3CDTF">2026-01-12T03:39:00Z</dcterms:modified>
</cp:coreProperties>
</file>